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4DA" w:rsidRPr="00AA68AF" w:rsidRDefault="003134DA" w:rsidP="00AA68AF">
      <w:pPr>
        <w:pStyle w:val="NormalWeb"/>
        <w:widowControl/>
        <w:shd w:val="clear" w:color="auto" w:fill="FFFFFF"/>
        <w:spacing w:line="27" w:lineRule="atLeast"/>
        <w:rPr>
          <w:rFonts w:ascii="黑体" w:eastAsia="黑体" w:hAnsi="黑体" w:cs="宋体"/>
          <w:color w:val="000000"/>
          <w:sz w:val="32"/>
          <w:szCs w:val="32"/>
          <w:shd w:val="clear" w:color="auto" w:fill="FFFFFF"/>
        </w:rPr>
      </w:pPr>
      <w:r w:rsidRPr="00AA68AF">
        <w:rPr>
          <w:rFonts w:ascii="黑体" w:eastAsia="黑体" w:hAnsi="黑体" w:cs="宋体" w:hint="eastAsia"/>
          <w:color w:val="000000"/>
          <w:sz w:val="32"/>
          <w:szCs w:val="32"/>
          <w:shd w:val="clear" w:color="auto" w:fill="FFFFFF"/>
        </w:rPr>
        <w:t>附件</w:t>
      </w:r>
      <w:r w:rsidRPr="00AA68AF">
        <w:rPr>
          <w:rFonts w:ascii="黑体" w:eastAsia="黑体" w:hAnsi="黑体" w:cs="宋体"/>
          <w:color w:val="000000"/>
          <w:sz w:val="32"/>
          <w:szCs w:val="32"/>
          <w:shd w:val="clear" w:color="auto" w:fill="FFFFFF"/>
        </w:rPr>
        <w:t>2</w:t>
      </w:r>
    </w:p>
    <w:p w:rsidR="003134DA" w:rsidRPr="009E7429" w:rsidRDefault="003134DA" w:rsidP="00FA4BC8">
      <w:pPr>
        <w:pStyle w:val="NormalWeb"/>
        <w:widowControl/>
        <w:shd w:val="clear" w:color="auto" w:fill="FFFFFF"/>
        <w:spacing w:line="27" w:lineRule="atLeast"/>
        <w:ind w:firstLineChars="850" w:firstLine="31680"/>
        <w:rPr>
          <w:rFonts w:cs="Calibri"/>
          <w:color w:val="000000"/>
          <w:sz w:val="44"/>
          <w:szCs w:val="44"/>
        </w:rPr>
      </w:pPr>
      <w:r w:rsidRPr="009E7429">
        <w:rPr>
          <w:rFonts w:ascii="宋体" w:hAnsi="宋体" w:cs="宋体" w:hint="eastAsia"/>
          <w:b/>
          <w:color w:val="000000"/>
          <w:sz w:val="44"/>
          <w:szCs w:val="44"/>
          <w:shd w:val="clear" w:color="auto" w:fill="FFFFFF"/>
        </w:rPr>
        <w:t>农业机械专项鉴定大纲征求意见表</w:t>
      </w:r>
    </w:p>
    <w:p w:rsidR="003134DA" w:rsidRPr="009E7429" w:rsidRDefault="003134DA" w:rsidP="003A5EE3">
      <w:pPr>
        <w:pStyle w:val="NormalWeb"/>
        <w:widowControl/>
        <w:shd w:val="clear" w:color="auto" w:fill="FFFFFF"/>
        <w:spacing w:before="100" w:after="100" w:line="320" w:lineRule="exact"/>
        <w:rPr>
          <w:rFonts w:cs="Calibri"/>
          <w:color w:val="000000"/>
          <w:sz w:val="28"/>
          <w:szCs w:val="28"/>
        </w:rPr>
      </w:pPr>
      <w:r w:rsidRPr="009E7429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大纲名称：</w:t>
      </w:r>
      <w:r w:rsidRPr="009E7429">
        <w:rPr>
          <w:rFonts w:hint="eastAsia"/>
          <w:sz w:val="28"/>
          <w:szCs w:val="28"/>
        </w:rPr>
        <w:t>条（带）耕作整地机</w:t>
      </w:r>
      <w:r w:rsidRPr="009E7429"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</w:t>
      </w:r>
    </w:p>
    <w:p w:rsidR="003134DA" w:rsidRPr="009E7429" w:rsidRDefault="003134DA" w:rsidP="003A5EE3">
      <w:pPr>
        <w:pStyle w:val="NormalWeb"/>
        <w:widowControl/>
        <w:shd w:val="clear" w:color="auto" w:fill="FFFFFF"/>
        <w:spacing w:before="100" w:after="100" w:line="320" w:lineRule="exact"/>
        <w:rPr>
          <w:rFonts w:cs="Calibri"/>
          <w:color w:val="000000"/>
          <w:sz w:val="28"/>
          <w:szCs w:val="28"/>
        </w:rPr>
      </w:pPr>
      <w:r w:rsidRPr="009E7429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专家姓名：</w:t>
      </w:r>
      <w:r w:rsidRPr="009E7429"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                </w:t>
      </w:r>
      <w:r>
        <w:rPr>
          <w:rFonts w:ascii="宋体" w:hAnsi="宋体" w:cs="宋体"/>
          <w:color w:val="000000"/>
          <w:sz w:val="21"/>
          <w:szCs w:val="21"/>
          <w:shd w:val="clear" w:color="auto" w:fill="FFFFFF"/>
        </w:rPr>
        <w:t xml:space="preserve">                                                                  </w:t>
      </w:r>
      <w:r w:rsidRPr="009E7429"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     </w:t>
      </w:r>
      <w:r w:rsidRPr="009E7429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 w:rsidRPr="009E7429"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 </w:t>
      </w:r>
      <w:r w:rsidRPr="009E7429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 w:rsidRPr="009E7429"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 </w:t>
      </w:r>
      <w:r w:rsidRPr="009E7429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日</w:t>
      </w:r>
      <w:r w:rsidRPr="009E7429">
        <w:rPr>
          <w:rFonts w:ascii="宋体" w:hAnsi="宋体" w:cs="宋体"/>
          <w:color w:val="000000"/>
          <w:sz w:val="28"/>
          <w:szCs w:val="28"/>
          <w:shd w:val="clear" w:color="auto" w:fill="FFFFFF"/>
        </w:rPr>
        <w:t xml:space="preserve"> 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254"/>
        <w:gridCol w:w="3628"/>
        <w:gridCol w:w="2442"/>
        <w:gridCol w:w="2440"/>
        <w:gridCol w:w="4224"/>
      </w:tblGrid>
      <w:tr w:rsidR="003134DA" w:rsidRPr="00995724" w:rsidTr="003A5EE3">
        <w:trPr>
          <w:trHeight w:val="567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3A5EE3" w:rsidRDefault="003134DA" w:rsidP="00550C09">
            <w:pPr>
              <w:pStyle w:val="NormalWeb"/>
              <w:widowControl/>
              <w:jc w:val="center"/>
              <w:rPr>
                <w:rFonts w:cs="Calibri"/>
                <w:sz w:val="28"/>
                <w:szCs w:val="28"/>
              </w:rPr>
            </w:pPr>
            <w:r w:rsidRPr="003A5EE3"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3A5EE3" w:rsidRDefault="003134DA" w:rsidP="00550C09">
            <w:pPr>
              <w:pStyle w:val="NormalWeb"/>
              <w:widowControl/>
              <w:jc w:val="center"/>
              <w:rPr>
                <w:rFonts w:cs="Calibri"/>
                <w:sz w:val="28"/>
                <w:szCs w:val="28"/>
              </w:rPr>
            </w:pPr>
            <w:r w:rsidRPr="003A5EE3">
              <w:rPr>
                <w:rFonts w:ascii="宋体" w:hAnsi="宋体" w:cs="宋体" w:hint="eastAsia"/>
                <w:sz w:val="28"/>
                <w:szCs w:val="28"/>
              </w:rPr>
              <w:t>大纲章条编号</w:t>
            </w: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3A5EE3" w:rsidRDefault="003134DA" w:rsidP="00550C09">
            <w:pPr>
              <w:pStyle w:val="NormalWeb"/>
              <w:widowControl/>
              <w:jc w:val="center"/>
              <w:rPr>
                <w:rFonts w:cs="Calibri"/>
                <w:sz w:val="28"/>
                <w:szCs w:val="28"/>
              </w:rPr>
            </w:pPr>
            <w:r w:rsidRPr="003A5EE3">
              <w:rPr>
                <w:rFonts w:ascii="宋体" w:hAnsi="宋体" w:cs="宋体" w:hint="eastAsia"/>
                <w:sz w:val="28"/>
                <w:szCs w:val="28"/>
              </w:rPr>
              <w:t>意见内容</w:t>
            </w: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3A5EE3" w:rsidRDefault="003134DA" w:rsidP="00550C09">
            <w:pPr>
              <w:pStyle w:val="NormalWeb"/>
              <w:widowControl/>
              <w:jc w:val="center"/>
              <w:rPr>
                <w:rFonts w:cs="Calibri"/>
                <w:sz w:val="28"/>
                <w:szCs w:val="28"/>
              </w:rPr>
            </w:pPr>
            <w:r w:rsidRPr="003A5EE3">
              <w:rPr>
                <w:rFonts w:ascii="宋体" w:hAnsi="宋体" w:cs="宋体" w:hint="eastAsia"/>
                <w:sz w:val="28"/>
                <w:szCs w:val="28"/>
              </w:rPr>
              <w:t>提出单位</w:t>
            </w: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3A5EE3" w:rsidRDefault="003134DA" w:rsidP="00550C09">
            <w:pPr>
              <w:pStyle w:val="NormalWeb"/>
              <w:widowControl/>
              <w:jc w:val="center"/>
              <w:rPr>
                <w:rFonts w:cs="Calibri"/>
                <w:sz w:val="28"/>
                <w:szCs w:val="28"/>
              </w:rPr>
            </w:pPr>
            <w:r w:rsidRPr="003A5EE3">
              <w:rPr>
                <w:rFonts w:ascii="宋体" w:hAnsi="宋体" w:cs="宋体" w:hint="eastAsia"/>
                <w:sz w:val="28"/>
                <w:szCs w:val="28"/>
              </w:rPr>
              <w:t>处理意见及理由</w:t>
            </w:r>
          </w:p>
        </w:tc>
      </w:tr>
      <w:tr w:rsidR="003134DA" w:rsidRPr="00995724" w:rsidTr="003A5EE3">
        <w:trPr>
          <w:trHeight w:val="364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 w:rsidR="003134DA" w:rsidRPr="00995724" w:rsidTr="003A5EE3">
        <w:trPr>
          <w:trHeight w:val="414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 w:rsidR="003134DA" w:rsidRPr="00995724" w:rsidTr="003A5EE3">
        <w:trPr>
          <w:trHeight w:val="422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 w:rsidR="003134DA" w:rsidRPr="00995724" w:rsidTr="003A5EE3">
        <w:trPr>
          <w:trHeight w:val="429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 w:rsidR="003134DA" w:rsidRPr="00995724" w:rsidTr="003A5EE3">
        <w:trPr>
          <w:trHeight w:val="437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 w:rsidR="003134DA" w:rsidRPr="00995724" w:rsidTr="003A5EE3">
        <w:trPr>
          <w:trHeight w:val="445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 w:rsidR="003134DA" w:rsidRPr="00995724" w:rsidTr="003A5EE3">
        <w:trPr>
          <w:trHeight w:val="439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 w:rsidR="003134DA" w:rsidRPr="00995724" w:rsidTr="003A5EE3">
        <w:trPr>
          <w:trHeight w:val="462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  <w:tr w:rsidR="003134DA" w:rsidRPr="00995724" w:rsidTr="003A5EE3">
        <w:trPr>
          <w:trHeight w:val="462"/>
        </w:trPr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jc w:val="center"/>
              <w:rPr>
                <w:rFonts w:cs="Calibri"/>
                <w:sz w:val="21"/>
                <w:szCs w:val="21"/>
              </w:rPr>
            </w:pPr>
          </w:p>
        </w:tc>
        <w:tc>
          <w:tcPr>
            <w:tcW w:w="1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  <w:tc>
          <w:tcPr>
            <w:tcW w:w="15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34DA" w:rsidRPr="00995724" w:rsidRDefault="003134DA" w:rsidP="003A5EE3">
            <w:pPr>
              <w:pStyle w:val="NormalWeb"/>
              <w:widowControl/>
              <w:spacing w:before="100" w:after="100" w:line="100" w:lineRule="exact"/>
              <w:rPr>
                <w:rFonts w:cs="Calibri"/>
                <w:sz w:val="21"/>
                <w:szCs w:val="21"/>
              </w:rPr>
            </w:pPr>
          </w:p>
        </w:tc>
      </w:tr>
    </w:tbl>
    <w:p w:rsidR="003134DA" w:rsidRDefault="003134DA"/>
    <w:sectPr w:rsidR="003134DA" w:rsidSect="008D223D">
      <w:pgSz w:w="16838" w:h="11906" w:orient="landscape"/>
      <w:pgMar w:top="1418" w:right="1440" w:bottom="1418" w:left="1440" w:header="851" w:footer="992" w:gutter="0"/>
      <w:cols w:space="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E4C70C9"/>
    <w:rsid w:val="000C5F5F"/>
    <w:rsid w:val="00120005"/>
    <w:rsid w:val="0014553C"/>
    <w:rsid w:val="00151B73"/>
    <w:rsid w:val="001A5771"/>
    <w:rsid w:val="001C1B1B"/>
    <w:rsid w:val="003134DA"/>
    <w:rsid w:val="00345496"/>
    <w:rsid w:val="00366AEA"/>
    <w:rsid w:val="003A498B"/>
    <w:rsid w:val="003A5EE3"/>
    <w:rsid w:val="003C75DC"/>
    <w:rsid w:val="00550C09"/>
    <w:rsid w:val="005A7AD7"/>
    <w:rsid w:val="006A6575"/>
    <w:rsid w:val="00740BE7"/>
    <w:rsid w:val="007D538D"/>
    <w:rsid w:val="008A37CB"/>
    <w:rsid w:val="008D223D"/>
    <w:rsid w:val="008E0DB5"/>
    <w:rsid w:val="008E47FC"/>
    <w:rsid w:val="008E7A9D"/>
    <w:rsid w:val="00947E92"/>
    <w:rsid w:val="00995724"/>
    <w:rsid w:val="009E7429"/>
    <w:rsid w:val="00AA68AF"/>
    <w:rsid w:val="00B74726"/>
    <w:rsid w:val="00C00D97"/>
    <w:rsid w:val="00C06E11"/>
    <w:rsid w:val="00CD3DC1"/>
    <w:rsid w:val="00E142DC"/>
    <w:rsid w:val="00F07D3B"/>
    <w:rsid w:val="00F32DA4"/>
    <w:rsid w:val="00FA4BC8"/>
    <w:rsid w:val="0E4C70C9"/>
    <w:rsid w:val="49701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5DC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C75DC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34</Words>
  <Characters>195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刘浩</dc:creator>
  <cp:keywords/>
  <dc:description/>
  <cp:lastModifiedBy>admin</cp:lastModifiedBy>
  <cp:revision>2</cp:revision>
  <cp:lastPrinted>2020-09-08T08:30:00Z</cp:lastPrinted>
  <dcterms:created xsi:type="dcterms:W3CDTF">2020-09-09T01:13:00Z</dcterms:created>
  <dcterms:modified xsi:type="dcterms:W3CDTF">2020-09-09T01:13:00Z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